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AB7" w:rsidRDefault="00785AB7" w:rsidP="004F5CA7">
      <w:pPr>
        <w:rPr>
          <w:sz w:val="44"/>
          <w:szCs w:val="44"/>
        </w:rPr>
      </w:pPr>
      <w:bookmarkStart w:id="0" w:name="_GoBack"/>
      <w:bookmarkEnd w:id="0"/>
    </w:p>
    <w:p w:rsidR="00785AB7" w:rsidRPr="00B74337" w:rsidRDefault="00785AB7" w:rsidP="003F4C32">
      <w:pPr>
        <w:jc w:val="center"/>
        <w:rPr>
          <w:sz w:val="40"/>
          <w:szCs w:val="40"/>
        </w:rPr>
      </w:pPr>
      <w:r>
        <w:rPr>
          <w:sz w:val="40"/>
          <w:szCs w:val="40"/>
        </w:rPr>
        <w:t>МБОУ «Отар- Дубровская СОШ» Пестречинского муниципального района РТ</w:t>
      </w:r>
    </w:p>
    <w:p w:rsidR="00785AB7" w:rsidRDefault="00785AB7" w:rsidP="00A868FC">
      <w:pPr>
        <w:rPr>
          <w:sz w:val="40"/>
          <w:szCs w:val="40"/>
        </w:rPr>
      </w:pPr>
    </w:p>
    <w:p w:rsidR="00785AB7" w:rsidRDefault="00785AB7" w:rsidP="00A868FC">
      <w:pPr>
        <w:rPr>
          <w:sz w:val="40"/>
          <w:szCs w:val="40"/>
        </w:rPr>
      </w:pPr>
    </w:p>
    <w:p w:rsidR="00785AB7" w:rsidRDefault="00785AB7" w:rsidP="00A868FC">
      <w:pPr>
        <w:rPr>
          <w:sz w:val="56"/>
          <w:szCs w:val="56"/>
        </w:rPr>
      </w:pPr>
    </w:p>
    <w:p w:rsidR="00785AB7" w:rsidRDefault="00785AB7" w:rsidP="00717B16">
      <w:pPr>
        <w:jc w:val="both"/>
        <w:rPr>
          <w:sz w:val="40"/>
          <w:szCs w:val="40"/>
        </w:rPr>
      </w:pPr>
      <w:r>
        <w:rPr>
          <w:sz w:val="56"/>
          <w:szCs w:val="56"/>
        </w:rPr>
        <w:t xml:space="preserve">                  </w:t>
      </w:r>
      <w:r>
        <w:rPr>
          <w:sz w:val="40"/>
          <w:szCs w:val="40"/>
        </w:rPr>
        <w:t>НОМИНАЦИЯ:</w:t>
      </w:r>
    </w:p>
    <w:p w:rsidR="00785AB7" w:rsidRDefault="00785AB7" w:rsidP="00717B16">
      <w:pPr>
        <w:jc w:val="both"/>
        <w:rPr>
          <w:sz w:val="40"/>
          <w:szCs w:val="40"/>
        </w:rPr>
      </w:pPr>
    </w:p>
    <w:p w:rsidR="00785AB7" w:rsidRPr="00717B16" w:rsidRDefault="00785AB7" w:rsidP="00717B16">
      <w:pPr>
        <w:jc w:val="both"/>
        <w:rPr>
          <w:sz w:val="48"/>
          <w:szCs w:val="48"/>
        </w:rPr>
      </w:pPr>
      <w:r w:rsidRPr="00717B16">
        <w:rPr>
          <w:sz w:val="48"/>
          <w:szCs w:val="48"/>
        </w:rPr>
        <w:t xml:space="preserve">      «О героизме и благородстве»         </w:t>
      </w:r>
    </w:p>
    <w:p w:rsidR="00785AB7" w:rsidRDefault="00785AB7" w:rsidP="00717B16">
      <w:pPr>
        <w:jc w:val="both"/>
        <w:rPr>
          <w:sz w:val="72"/>
          <w:szCs w:val="72"/>
        </w:rPr>
      </w:pPr>
    </w:p>
    <w:p w:rsidR="00785AB7" w:rsidRDefault="00785AB7" w:rsidP="00717B16">
      <w:pPr>
        <w:jc w:val="both"/>
        <w:rPr>
          <w:sz w:val="36"/>
          <w:szCs w:val="36"/>
        </w:rPr>
      </w:pPr>
      <w:r>
        <w:rPr>
          <w:sz w:val="72"/>
          <w:szCs w:val="72"/>
        </w:rPr>
        <w:t xml:space="preserve">              </w:t>
      </w:r>
      <w:r>
        <w:rPr>
          <w:sz w:val="36"/>
          <w:szCs w:val="36"/>
        </w:rPr>
        <w:t xml:space="preserve">             Тема:</w:t>
      </w:r>
    </w:p>
    <w:p w:rsidR="00785AB7" w:rsidRPr="00D77DFF" w:rsidRDefault="00785AB7" w:rsidP="00717B16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«</w:t>
      </w:r>
      <w:r>
        <w:rPr>
          <w:b/>
          <w:sz w:val="56"/>
          <w:szCs w:val="56"/>
        </w:rPr>
        <w:t xml:space="preserve"> Фотография</w:t>
      </w:r>
      <w:r w:rsidRPr="00AA3366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>из госпиталя»</w:t>
      </w:r>
      <w:r w:rsidRPr="00AA3366">
        <w:rPr>
          <w:b/>
          <w:sz w:val="56"/>
          <w:szCs w:val="56"/>
        </w:rPr>
        <w:t xml:space="preserve">                                                                                                     </w:t>
      </w:r>
    </w:p>
    <w:p w:rsidR="00785AB7" w:rsidRDefault="00785AB7" w:rsidP="00717B16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                 (проект)</w:t>
      </w:r>
    </w:p>
    <w:p w:rsidR="00785AB7" w:rsidRDefault="00785AB7" w:rsidP="00A868FC">
      <w:pPr>
        <w:rPr>
          <w:sz w:val="48"/>
          <w:szCs w:val="48"/>
        </w:rPr>
      </w:pPr>
    </w:p>
    <w:p w:rsidR="00785AB7" w:rsidRPr="00AA3366" w:rsidRDefault="00785AB7" w:rsidP="00A868FC">
      <w:pPr>
        <w:rPr>
          <w:sz w:val="56"/>
          <w:szCs w:val="56"/>
        </w:rPr>
      </w:pPr>
    </w:p>
    <w:p w:rsidR="00785AB7" w:rsidRDefault="00785AB7" w:rsidP="00A868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Автор: Хайрутдинова Тансысу  Фахрутдиновна</w:t>
      </w:r>
    </w:p>
    <w:p w:rsidR="00785AB7" w:rsidRDefault="00785AB7" w:rsidP="00A868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ученица 10го класса Отар- Дубровской</w:t>
      </w:r>
    </w:p>
    <w:p w:rsidR="00785AB7" w:rsidRDefault="00785AB7" w:rsidP="00A868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средней общеобразовательной школы</w:t>
      </w:r>
    </w:p>
    <w:p w:rsidR="00785AB7" w:rsidRDefault="00785AB7" w:rsidP="00A868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Пестречинского муниципального</w:t>
      </w:r>
    </w:p>
    <w:p w:rsidR="00785AB7" w:rsidRDefault="00785AB7" w:rsidP="00A868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района Республики Татарстан .</w:t>
      </w:r>
    </w:p>
    <w:p w:rsidR="00785AB7" w:rsidRDefault="00785AB7" w:rsidP="00A868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Руководитель: Хайрутдиновв Флера Абраровна</w:t>
      </w:r>
    </w:p>
    <w:p w:rsidR="00785AB7" w:rsidRDefault="00785AB7" w:rsidP="00A868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Педагог-организатор Отар-Дубровской  </w:t>
      </w:r>
    </w:p>
    <w:p w:rsidR="00785AB7" w:rsidRDefault="00785AB7" w:rsidP="00A868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средней общеобразоватнльной школы</w:t>
      </w:r>
    </w:p>
    <w:p w:rsidR="00785AB7" w:rsidRDefault="00785AB7" w:rsidP="00A868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Пестречинского муниципального </w:t>
      </w:r>
    </w:p>
    <w:p w:rsidR="00785AB7" w:rsidRDefault="00785AB7" w:rsidP="00A868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района Республики Татарстан.</w:t>
      </w:r>
    </w:p>
    <w:p w:rsidR="00785AB7" w:rsidRDefault="00785AB7" w:rsidP="00A868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Адрес: 422794 Пестречинский район д. Отар-</w:t>
      </w:r>
    </w:p>
    <w:p w:rsidR="00785AB7" w:rsidRDefault="00785AB7" w:rsidP="00A868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Дубровка.   </w:t>
      </w:r>
    </w:p>
    <w:p w:rsidR="00785AB7" w:rsidRDefault="00785AB7" w:rsidP="00A868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785AB7" w:rsidRDefault="00785AB7" w:rsidP="00A868FC">
      <w:pPr>
        <w:rPr>
          <w:sz w:val="28"/>
          <w:szCs w:val="28"/>
        </w:rPr>
      </w:pPr>
    </w:p>
    <w:p w:rsidR="00785AB7" w:rsidRDefault="00785AB7" w:rsidP="00A868FC">
      <w:pPr>
        <w:rPr>
          <w:sz w:val="28"/>
          <w:szCs w:val="28"/>
        </w:rPr>
      </w:pPr>
    </w:p>
    <w:p w:rsidR="00785AB7" w:rsidRDefault="00785AB7" w:rsidP="00A868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2015год.</w:t>
      </w:r>
    </w:p>
    <w:p w:rsidR="00785AB7" w:rsidRDefault="00785AB7" w:rsidP="00A868FC">
      <w:pPr>
        <w:rPr>
          <w:sz w:val="28"/>
          <w:szCs w:val="28"/>
        </w:rPr>
      </w:pPr>
    </w:p>
    <w:p w:rsidR="00785AB7" w:rsidRDefault="00785AB7" w:rsidP="00A868FC">
      <w:pPr>
        <w:rPr>
          <w:sz w:val="28"/>
          <w:szCs w:val="28"/>
        </w:rPr>
      </w:pPr>
    </w:p>
    <w:p w:rsidR="00785AB7" w:rsidRDefault="00785AB7" w:rsidP="00A868FC">
      <w:pPr>
        <w:rPr>
          <w:sz w:val="28"/>
          <w:szCs w:val="28"/>
        </w:rPr>
      </w:pPr>
    </w:p>
    <w:p w:rsidR="00785AB7" w:rsidRDefault="00785AB7" w:rsidP="00A868FC">
      <w:pPr>
        <w:rPr>
          <w:sz w:val="28"/>
          <w:szCs w:val="28"/>
          <w:lang w:val="tt-RU"/>
        </w:rPr>
      </w:pPr>
    </w:p>
    <w:p w:rsidR="00785AB7" w:rsidRDefault="00785AB7" w:rsidP="00A868FC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 xml:space="preserve">                  Проектның актуальлеге</w:t>
      </w:r>
    </w:p>
    <w:p w:rsidR="00785AB7" w:rsidRDefault="00785AB7" w:rsidP="00A868FC">
      <w:pPr>
        <w:rPr>
          <w:b/>
          <w:sz w:val="40"/>
          <w:szCs w:val="40"/>
          <w:lang w:val="tt-RU"/>
        </w:rPr>
      </w:pPr>
    </w:p>
    <w:p w:rsidR="00785AB7" w:rsidRPr="005E70EC" w:rsidRDefault="00785AB7" w:rsidP="00A868FC">
      <w:pPr>
        <w:rPr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 xml:space="preserve"> </w:t>
      </w:r>
      <w:r w:rsidRPr="005E70EC">
        <w:rPr>
          <w:sz w:val="32"/>
          <w:szCs w:val="32"/>
          <w:lang w:val="tt-RU"/>
        </w:rPr>
        <w:t>Баек Ватан сугышы</w:t>
      </w:r>
      <w:r>
        <w:rPr>
          <w:sz w:val="32"/>
          <w:szCs w:val="32"/>
          <w:lang w:val="tt-RU"/>
        </w:rPr>
        <w:t xml:space="preserve"> беткәнгә тиздән 70 ел. Сугыш газапларын үз күзләре белән күргән ветераннарыбызның бик азы гына  исән –сау. Сугыш  елларында  ачлы-туклы үскән балаларның да сафы сирәгәя.  Исән чакта аларның истәлекләрен язып калу киләчәк буыннар өчен кирәк. Бабаларыбыз кем булган, нинди булган?  Без алар белән горурланырга, онытмаска тиешбез.</w:t>
      </w:r>
    </w:p>
    <w:p w:rsidR="00785AB7" w:rsidRDefault="00785AB7" w:rsidP="00A868FC">
      <w:pPr>
        <w:rPr>
          <w:b/>
          <w:sz w:val="40"/>
          <w:szCs w:val="40"/>
          <w:lang w:val="tt-RU"/>
        </w:rPr>
      </w:pPr>
    </w:p>
    <w:p w:rsidR="00785AB7" w:rsidRPr="00B56AC8" w:rsidRDefault="00785AB7" w:rsidP="00A868FC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 xml:space="preserve">                           Максат һәм бурычлар</w:t>
      </w:r>
    </w:p>
    <w:p w:rsidR="00785AB7" w:rsidRDefault="00785AB7" w:rsidP="00A868FC">
      <w:pPr>
        <w:rPr>
          <w:b/>
          <w:sz w:val="40"/>
          <w:szCs w:val="40"/>
          <w:lang w:val="tt-RU"/>
        </w:rPr>
      </w:pPr>
    </w:p>
    <w:p w:rsidR="00785AB7" w:rsidRPr="005E70EC" w:rsidRDefault="00785AB7" w:rsidP="00A868FC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1.Бөек Ватан сугышы тарихы  белән  танышу.</w:t>
      </w:r>
    </w:p>
    <w:p w:rsidR="00785AB7" w:rsidRDefault="00785AB7" w:rsidP="00A868FC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2.Гаилә тарихын өйрәнү, гаилә архивындагы фотографияләр белән    танышу.</w:t>
      </w:r>
    </w:p>
    <w:p w:rsidR="00785AB7" w:rsidRDefault="00785AB7" w:rsidP="00A868FC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3.Бөек Ватан сугышында катнашкан бабаларымны барлау. </w:t>
      </w:r>
    </w:p>
    <w:p w:rsidR="00785AB7" w:rsidRDefault="00785AB7" w:rsidP="00A868FC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4.”Хәтер ”китабыннан бабаларымның исемнәрен эзләп табу.</w:t>
      </w:r>
    </w:p>
    <w:p w:rsidR="00785AB7" w:rsidRDefault="00785AB7" w:rsidP="00A868FC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5.Бөек Ватан сугышында һәлак булган авылдашлар истәлегенә</w:t>
      </w:r>
    </w:p>
    <w:p w:rsidR="00785AB7" w:rsidRPr="00BA71BB" w:rsidRDefault="00785AB7" w:rsidP="00A868FC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куелган һәйкәл янында булу. </w:t>
      </w:r>
    </w:p>
    <w:p w:rsidR="00785AB7" w:rsidRDefault="00785AB7" w:rsidP="00A868FC">
      <w:pPr>
        <w:rPr>
          <w:b/>
          <w:sz w:val="40"/>
          <w:szCs w:val="40"/>
          <w:lang w:val="tt-RU"/>
        </w:rPr>
      </w:pPr>
    </w:p>
    <w:p w:rsidR="00785AB7" w:rsidRDefault="00785AB7" w:rsidP="00A868FC">
      <w:pPr>
        <w:rPr>
          <w:b/>
          <w:sz w:val="40"/>
          <w:szCs w:val="40"/>
          <w:lang w:val="tt-RU"/>
        </w:rPr>
      </w:pPr>
    </w:p>
    <w:p w:rsidR="00785AB7" w:rsidRPr="0095084C" w:rsidRDefault="00785AB7" w:rsidP="00A868FC">
      <w:pPr>
        <w:rPr>
          <w:b/>
          <w:sz w:val="36"/>
          <w:szCs w:val="36"/>
          <w:lang w:val="tt-RU"/>
        </w:rPr>
      </w:pPr>
    </w:p>
    <w:p w:rsidR="00785AB7" w:rsidRDefault="00785AB7" w:rsidP="00A868FC">
      <w:pPr>
        <w:rPr>
          <w:b/>
          <w:sz w:val="28"/>
          <w:szCs w:val="28"/>
          <w:lang w:val="tt-RU"/>
        </w:rPr>
      </w:pPr>
      <w:r>
        <w:rPr>
          <w:b/>
          <w:sz w:val="40"/>
          <w:szCs w:val="40"/>
          <w:lang w:val="tt-RU"/>
        </w:rPr>
        <w:t xml:space="preserve">                                Маршрут</w:t>
      </w:r>
    </w:p>
    <w:p w:rsidR="00785AB7" w:rsidRDefault="00785AB7" w:rsidP="00A868FC">
      <w:pPr>
        <w:rPr>
          <w:b/>
          <w:sz w:val="28"/>
          <w:szCs w:val="28"/>
          <w:lang w:val="tt-RU"/>
        </w:rPr>
      </w:pPr>
    </w:p>
    <w:p w:rsidR="00785AB7" w:rsidRPr="00BA71BB" w:rsidRDefault="00785AB7" w:rsidP="00A868FC">
      <w:pPr>
        <w:rPr>
          <w:sz w:val="32"/>
          <w:szCs w:val="32"/>
          <w:lang w:val="tt-RU"/>
        </w:rPr>
      </w:pPr>
      <w:r w:rsidRPr="00BA71BB">
        <w:rPr>
          <w:sz w:val="32"/>
          <w:szCs w:val="32"/>
          <w:lang w:val="tt-RU"/>
        </w:rPr>
        <w:t xml:space="preserve"> </w:t>
      </w:r>
      <w:r>
        <w:rPr>
          <w:sz w:val="32"/>
          <w:szCs w:val="32"/>
          <w:lang w:val="tt-RU"/>
        </w:rPr>
        <w:t>1.</w:t>
      </w:r>
      <w:r w:rsidRPr="00BA71BB">
        <w:rPr>
          <w:sz w:val="32"/>
          <w:szCs w:val="32"/>
          <w:lang w:val="tt-RU"/>
        </w:rPr>
        <w:t xml:space="preserve"> Мин яши торган йорт.</w:t>
      </w:r>
    </w:p>
    <w:p w:rsidR="00785AB7" w:rsidRPr="003468B8" w:rsidRDefault="00785AB7" w:rsidP="00A868FC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</w:t>
      </w:r>
      <w:r w:rsidRPr="00BA71BB">
        <w:rPr>
          <w:sz w:val="32"/>
          <w:szCs w:val="32"/>
          <w:lang w:val="tt-RU"/>
        </w:rPr>
        <w:t>(Без гаиләдә: әти</w:t>
      </w:r>
      <w:r>
        <w:rPr>
          <w:sz w:val="32"/>
          <w:szCs w:val="32"/>
          <w:lang w:val="tt-RU"/>
        </w:rPr>
        <w:t>- Фахретдин</w:t>
      </w:r>
      <w:r w:rsidRPr="00BA71BB">
        <w:rPr>
          <w:sz w:val="32"/>
          <w:szCs w:val="32"/>
          <w:lang w:val="tt-RU"/>
        </w:rPr>
        <w:t>, әни</w:t>
      </w:r>
      <w:r>
        <w:rPr>
          <w:sz w:val="32"/>
          <w:szCs w:val="32"/>
          <w:lang w:val="tt-RU"/>
        </w:rPr>
        <w:t xml:space="preserve">- Флера, </w:t>
      </w:r>
      <w:r w:rsidRPr="00BA71BB">
        <w:rPr>
          <w:sz w:val="32"/>
          <w:szCs w:val="32"/>
          <w:lang w:val="tt-RU"/>
        </w:rPr>
        <w:t>апам</w:t>
      </w:r>
      <w:r>
        <w:rPr>
          <w:sz w:val="32"/>
          <w:szCs w:val="32"/>
          <w:lang w:val="tt-RU"/>
        </w:rPr>
        <w:t>- Филүсә ,Фирүзә</w:t>
      </w:r>
      <w:r w:rsidRPr="00BA71BB">
        <w:rPr>
          <w:sz w:val="32"/>
          <w:szCs w:val="32"/>
          <w:lang w:val="tt-RU"/>
        </w:rPr>
        <w:t xml:space="preserve"> һәм мин) </w:t>
      </w:r>
      <w:r w:rsidRPr="00BA71BB">
        <w:rPr>
          <w:sz w:val="32"/>
          <w:szCs w:val="32"/>
          <w:lang w:val="tt-RU"/>
        </w:rPr>
        <w:tab/>
      </w:r>
      <w:r w:rsidRPr="00BA71BB">
        <w:rPr>
          <w:sz w:val="32"/>
          <w:szCs w:val="32"/>
          <w:lang w:val="tt-RU"/>
        </w:rPr>
        <w:tab/>
        <w:t xml:space="preserve"> </w:t>
      </w:r>
      <w:r>
        <w:rPr>
          <w:sz w:val="32"/>
          <w:szCs w:val="32"/>
          <w:lang w:val="tt-RU"/>
        </w:rPr>
        <w:t xml:space="preserve">                                                                                              2.</w:t>
      </w:r>
      <w:r w:rsidRPr="00BA71BB">
        <w:rPr>
          <w:sz w:val="32"/>
          <w:szCs w:val="32"/>
          <w:lang w:val="tt-RU"/>
        </w:rPr>
        <w:t>Мубаракшин Абрар</w:t>
      </w:r>
      <w:r>
        <w:rPr>
          <w:sz w:val="32"/>
          <w:szCs w:val="32"/>
          <w:lang w:val="tt-RU"/>
        </w:rPr>
        <w:t xml:space="preserve"> (әниемнең әтисе)</w:t>
      </w:r>
      <w:r w:rsidRPr="00BA71BB">
        <w:rPr>
          <w:sz w:val="32"/>
          <w:szCs w:val="32"/>
          <w:lang w:val="tt-RU"/>
        </w:rPr>
        <w:t xml:space="preserve"> бабам йорты</w:t>
      </w:r>
    </w:p>
    <w:p w:rsidR="00785AB7" w:rsidRDefault="00785AB7" w:rsidP="00A868FC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3.</w:t>
      </w:r>
      <w:r w:rsidRPr="00BA71BB">
        <w:rPr>
          <w:sz w:val="32"/>
          <w:szCs w:val="32"/>
          <w:lang w:val="tt-RU"/>
        </w:rPr>
        <w:t xml:space="preserve">Татар- Казысы урта </w:t>
      </w:r>
      <w:r>
        <w:rPr>
          <w:sz w:val="32"/>
          <w:szCs w:val="32"/>
          <w:lang w:val="tt-RU"/>
        </w:rPr>
        <w:t>мәктәбе</w:t>
      </w:r>
    </w:p>
    <w:p w:rsidR="00785AB7" w:rsidRDefault="00785AB7" w:rsidP="00A868FC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4.</w:t>
      </w:r>
      <w:r w:rsidRPr="00BA71BB">
        <w:rPr>
          <w:sz w:val="32"/>
          <w:szCs w:val="32"/>
          <w:lang w:val="tt-RU"/>
        </w:rPr>
        <w:t>Татар- Казысы авыл кита</w:t>
      </w:r>
      <w:r>
        <w:rPr>
          <w:sz w:val="32"/>
          <w:szCs w:val="32"/>
          <w:lang w:val="tt-RU"/>
        </w:rPr>
        <w:t>пханәсе</w:t>
      </w:r>
    </w:p>
    <w:p w:rsidR="00785AB7" w:rsidRPr="003468B8" w:rsidRDefault="00785AB7" w:rsidP="00A868FC">
      <w:pPr>
        <w:rPr>
          <w:b/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5.</w:t>
      </w:r>
      <w:r w:rsidRPr="00BA71BB">
        <w:rPr>
          <w:sz w:val="32"/>
          <w:szCs w:val="32"/>
          <w:lang w:val="tt-RU"/>
        </w:rPr>
        <w:t xml:space="preserve">Татар- Казысы авылы уртасына                         </w:t>
      </w:r>
      <w:r w:rsidRPr="00BA71BB">
        <w:rPr>
          <w:b/>
          <w:sz w:val="32"/>
          <w:szCs w:val="32"/>
          <w:lang w:val="tt-RU"/>
        </w:rPr>
        <w:t xml:space="preserve">                                                        </w:t>
      </w:r>
      <w:r>
        <w:rPr>
          <w:b/>
          <w:sz w:val="32"/>
          <w:szCs w:val="32"/>
          <w:lang w:val="tt-RU"/>
        </w:rPr>
        <w:t xml:space="preserve">                       </w:t>
      </w:r>
      <w:r w:rsidRPr="00BA71BB">
        <w:rPr>
          <w:sz w:val="32"/>
          <w:szCs w:val="32"/>
          <w:lang w:val="tt-RU"/>
        </w:rPr>
        <w:t xml:space="preserve">Бөек Ватан сугышында һәлак                                            </w:t>
      </w:r>
    </w:p>
    <w:p w:rsidR="00785AB7" w:rsidRPr="00BA71BB" w:rsidRDefault="00785AB7" w:rsidP="00A868FC">
      <w:pPr>
        <w:rPr>
          <w:sz w:val="32"/>
          <w:szCs w:val="32"/>
          <w:lang w:val="tt-RU"/>
        </w:rPr>
      </w:pPr>
      <w:r w:rsidRPr="00BA71BB">
        <w:rPr>
          <w:sz w:val="32"/>
          <w:szCs w:val="32"/>
          <w:lang w:val="tt-RU"/>
        </w:rPr>
        <w:t>булучыларга куелган һәйкәл.</w:t>
      </w:r>
    </w:p>
    <w:p w:rsidR="00785AB7" w:rsidRPr="0095084C" w:rsidRDefault="00785AB7" w:rsidP="00A868FC">
      <w:pPr>
        <w:rPr>
          <w:sz w:val="28"/>
          <w:szCs w:val="28"/>
          <w:lang w:val="tt-RU"/>
        </w:rPr>
      </w:pPr>
    </w:p>
    <w:p w:rsidR="00785AB7" w:rsidRPr="00691E0E" w:rsidRDefault="00785AB7" w:rsidP="00A868FC">
      <w:pPr>
        <w:rPr>
          <w:sz w:val="28"/>
          <w:szCs w:val="28"/>
          <w:lang w:val="tt-RU"/>
        </w:rPr>
      </w:pPr>
    </w:p>
    <w:p w:rsidR="00785AB7" w:rsidRPr="00691E0E" w:rsidRDefault="00785AB7" w:rsidP="00A868FC">
      <w:pPr>
        <w:rPr>
          <w:sz w:val="28"/>
          <w:szCs w:val="28"/>
          <w:lang w:val="tt-RU"/>
        </w:rPr>
      </w:pPr>
    </w:p>
    <w:p w:rsidR="00785AB7" w:rsidRPr="00691E0E" w:rsidRDefault="00785AB7" w:rsidP="00A868FC">
      <w:pPr>
        <w:rPr>
          <w:sz w:val="28"/>
          <w:szCs w:val="28"/>
          <w:lang w:val="tt-RU"/>
        </w:rPr>
      </w:pPr>
    </w:p>
    <w:p w:rsidR="00785AB7" w:rsidRPr="00691E0E" w:rsidRDefault="00785AB7" w:rsidP="00A868FC">
      <w:pPr>
        <w:rPr>
          <w:sz w:val="28"/>
          <w:szCs w:val="28"/>
          <w:lang w:val="tt-RU"/>
        </w:rPr>
      </w:pPr>
    </w:p>
    <w:p w:rsidR="00785AB7" w:rsidRPr="00691E0E" w:rsidRDefault="00785AB7" w:rsidP="00A868FC">
      <w:pPr>
        <w:rPr>
          <w:sz w:val="28"/>
          <w:szCs w:val="28"/>
          <w:lang w:val="tt-RU"/>
        </w:rPr>
      </w:pPr>
    </w:p>
    <w:p w:rsidR="00785AB7" w:rsidRPr="00691E0E" w:rsidRDefault="00785AB7" w:rsidP="00A868FC">
      <w:pPr>
        <w:rPr>
          <w:sz w:val="28"/>
          <w:szCs w:val="28"/>
          <w:lang w:val="tt-RU"/>
        </w:rPr>
      </w:pPr>
    </w:p>
    <w:p w:rsidR="00785AB7" w:rsidRPr="00691E0E" w:rsidRDefault="00785AB7" w:rsidP="00A868FC">
      <w:pPr>
        <w:rPr>
          <w:sz w:val="28"/>
          <w:szCs w:val="28"/>
          <w:lang w:val="tt-RU"/>
        </w:rPr>
      </w:pPr>
    </w:p>
    <w:p w:rsidR="00785AB7" w:rsidRDefault="00785AB7" w:rsidP="00A868FC">
      <w:pPr>
        <w:rPr>
          <w:lang w:val="tt-RU"/>
        </w:rPr>
      </w:pPr>
    </w:p>
    <w:p w:rsidR="00785AB7" w:rsidRDefault="00785AB7" w:rsidP="00A868FC">
      <w:pPr>
        <w:rPr>
          <w:lang w:val="tt-RU"/>
        </w:rPr>
      </w:pPr>
    </w:p>
    <w:p w:rsidR="00785AB7" w:rsidRDefault="00785AB7" w:rsidP="00A868FC">
      <w:pPr>
        <w:rPr>
          <w:lang w:val="tt-RU"/>
        </w:rPr>
      </w:pPr>
    </w:p>
    <w:p w:rsidR="00785AB7" w:rsidRPr="00B74337" w:rsidRDefault="00785AB7" w:rsidP="00A868FC">
      <w:pPr>
        <w:rPr>
          <w:lang w:val="tt-RU"/>
        </w:rPr>
      </w:pPr>
    </w:p>
    <w:p w:rsidR="00785AB7" w:rsidRPr="00B74337" w:rsidRDefault="00785AB7" w:rsidP="00A868FC">
      <w:pPr>
        <w:rPr>
          <w:lang w:val="tt-RU"/>
        </w:rPr>
      </w:pPr>
    </w:p>
    <w:p w:rsidR="00785AB7" w:rsidRDefault="00785AB7" w:rsidP="00A868FC">
      <w:r w:rsidRPr="00B74337">
        <w:rPr>
          <w:lang w:val="tt-RU"/>
        </w:rPr>
        <w:t xml:space="preserve">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alt="Сканирован02-01-01 0158" style="width:297pt;height:372pt;visibility:visible">
            <v:imagedata r:id="rId5" o:title=""/>
          </v:shape>
        </w:pict>
      </w:r>
    </w:p>
    <w:p w:rsidR="00785AB7" w:rsidRDefault="00785AB7" w:rsidP="00A868FC"/>
    <w:p w:rsidR="00785AB7" w:rsidRDefault="00785AB7" w:rsidP="00A868FC"/>
    <w:p w:rsidR="00785AB7" w:rsidRDefault="00785AB7" w:rsidP="00A868FC"/>
    <w:p w:rsidR="00785AB7" w:rsidRDefault="00785AB7" w:rsidP="00A868FC"/>
    <w:p w:rsidR="00785AB7" w:rsidRDefault="00785AB7" w:rsidP="00A868FC"/>
    <w:p w:rsidR="00785AB7" w:rsidRDefault="00785AB7" w:rsidP="00A868FC"/>
    <w:p w:rsidR="00785AB7" w:rsidRDefault="00785AB7" w:rsidP="00A868FC"/>
    <w:p w:rsidR="00785AB7" w:rsidRDefault="00785AB7" w:rsidP="00A868FC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</w:t>
      </w:r>
      <w:r>
        <w:rPr>
          <w:sz w:val="56"/>
          <w:szCs w:val="56"/>
          <w:lang w:val="tt-RU"/>
        </w:rPr>
        <w:t xml:space="preserve">  </w:t>
      </w:r>
      <w:r>
        <w:rPr>
          <w:sz w:val="56"/>
          <w:szCs w:val="56"/>
        </w:rPr>
        <w:t xml:space="preserve"> Пулемётчы</w:t>
      </w:r>
    </w:p>
    <w:p w:rsidR="00785AB7" w:rsidRDefault="00785AB7" w:rsidP="00A868FC">
      <w:pPr>
        <w:rPr>
          <w:sz w:val="56"/>
          <w:szCs w:val="56"/>
          <w:lang w:val="tt-RU"/>
        </w:rPr>
      </w:pPr>
      <w:r>
        <w:rPr>
          <w:sz w:val="56"/>
          <w:szCs w:val="56"/>
          <w:lang w:val="tt-RU"/>
        </w:rPr>
        <w:t xml:space="preserve">        </w:t>
      </w:r>
      <w:r>
        <w:rPr>
          <w:sz w:val="56"/>
          <w:szCs w:val="56"/>
        </w:rPr>
        <w:t>Х</w:t>
      </w:r>
      <w:r>
        <w:rPr>
          <w:sz w:val="56"/>
          <w:szCs w:val="56"/>
          <w:lang w:val="tt-RU"/>
        </w:rPr>
        <w:t>өснетдинов Хәйретдин</w:t>
      </w:r>
    </w:p>
    <w:p w:rsidR="00785AB7" w:rsidRDefault="00785AB7" w:rsidP="00A868FC">
      <w:pPr>
        <w:rPr>
          <w:sz w:val="56"/>
          <w:szCs w:val="56"/>
          <w:lang w:val="tt-RU"/>
        </w:rPr>
      </w:pPr>
      <w:r>
        <w:rPr>
          <w:sz w:val="56"/>
          <w:szCs w:val="56"/>
          <w:lang w:val="tt-RU"/>
        </w:rPr>
        <w:t xml:space="preserve">                       1941ел</w:t>
      </w:r>
    </w:p>
    <w:p w:rsidR="00785AB7" w:rsidRPr="00691E0E" w:rsidRDefault="00785AB7" w:rsidP="00A868FC">
      <w:pPr>
        <w:rPr>
          <w:sz w:val="28"/>
          <w:szCs w:val="28"/>
          <w:lang w:val="tt-RU"/>
        </w:rPr>
      </w:pPr>
    </w:p>
    <w:p w:rsidR="00785AB7" w:rsidRPr="00C34FD8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</w:t>
      </w:r>
      <w:r w:rsidRPr="00891325">
        <w:rPr>
          <w:noProof/>
          <w:sz w:val="28"/>
          <w:szCs w:val="28"/>
        </w:rPr>
        <w:pict>
          <v:shape id="Рисунок 6" o:spid="_x0000_i1026" type="#_x0000_t75" alt="Сканирован02-01-01 0231" style="width:262.5pt;height:181.5pt;visibility:visible">
            <v:imagedata r:id="rId6" o:title="" croptop="7732f" cropbottom="43061f" cropleft="19804f" cropright="12044f"/>
          </v:shape>
        </w:pict>
      </w:r>
    </w:p>
    <w:p w:rsidR="00785AB7" w:rsidRPr="00691E0E" w:rsidRDefault="00785AB7" w:rsidP="00A868FC">
      <w:pPr>
        <w:rPr>
          <w:sz w:val="28"/>
          <w:szCs w:val="28"/>
          <w:lang w:val="tt-RU"/>
        </w:rPr>
      </w:pPr>
    </w:p>
    <w:p w:rsidR="00785AB7" w:rsidRPr="00691E0E" w:rsidRDefault="00785AB7" w:rsidP="00A868FC">
      <w:pPr>
        <w:rPr>
          <w:sz w:val="28"/>
          <w:szCs w:val="28"/>
          <w:lang w:val="tt-RU"/>
        </w:rPr>
      </w:pP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</w:t>
      </w:r>
      <w:r w:rsidRPr="00891325">
        <w:rPr>
          <w:noProof/>
          <w:sz w:val="28"/>
          <w:szCs w:val="28"/>
        </w:rPr>
        <w:pict>
          <v:shape id="Рисунок 7" o:spid="_x0000_i1027" type="#_x0000_t75" alt="Сканирован02-01-01 0238" style="width:299.25pt;height:219pt;visibility:visible">
            <v:imagedata r:id="rId7" o:title="" croptop="9130f" cropbottom="38871f" cropleft="13855f" cropright="17044f"/>
          </v:shape>
        </w:pict>
      </w:r>
    </w:p>
    <w:p w:rsidR="00785AB7" w:rsidRDefault="00785AB7" w:rsidP="00A868FC">
      <w:pPr>
        <w:rPr>
          <w:sz w:val="28"/>
          <w:szCs w:val="28"/>
          <w:lang w:val="tt-RU"/>
        </w:rPr>
      </w:pPr>
    </w:p>
    <w:p w:rsidR="00785AB7" w:rsidRPr="00BF547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Хәйретдин  бабам:</w:t>
      </w:r>
    </w:p>
    <w:p w:rsidR="00785AB7" w:rsidRDefault="00785AB7" w:rsidP="00A868FC">
      <w:pPr>
        <w:rPr>
          <w:sz w:val="28"/>
          <w:szCs w:val="28"/>
          <w:lang w:val="tt-RU"/>
        </w:rPr>
      </w:pPr>
      <w:r w:rsidRPr="00B74337">
        <w:rPr>
          <w:sz w:val="28"/>
          <w:szCs w:val="28"/>
          <w:lang w:val="tt-RU"/>
        </w:rPr>
        <w:t>«Госпитальд</w:t>
      </w:r>
      <w:r>
        <w:rPr>
          <w:sz w:val="28"/>
          <w:szCs w:val="28"/>
          <w:lang w:val="tt-RU"/>
        </w:rPr>
        <w:t>ә об</w:t>
      </w:r>
      <w:r w:rsidRPr="00B74337">
        <w:rPr>
          <w:sz w:val="28"/>
          <w:szCs w:val="28"/>
          <w:lang w:val="tt-RU"/>
        </w:rPr>
        <w:t>щ</w:t>
      </w:r>
      <w:r>
        <w:rPr>
          <w:sz w:val="28"/>
          <w:szCs w:val="28"/>
          <w:lang w:val="tt-RU"/>
        </w:rPr>
        <w:t>ий палата белән төшкән фотокарточкада астан 2 нче рәт.сулдан 2 нче Хуснутдинов Хайретдин.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Җибәрәмен  11/ </w:t>
      </w:r>
      <w:r w:rsidRPr="008F372B">
        <w:rPr>
          <w:sz w:val="28"/>
          <w:szCs w:val="28"/>
          <w:lang w:val="tt-RU"/>
        </w:rPr>
        <w:t>I</w:t>
      </w:r>
      <w:r>
        <w:rPr>
          <w:sz w:val="28"/>
          <w:szCs w:val="28"/>
          <w:lang w:val="tt-RU"/>
        </w:rPr>
        <w:t xml:space="preserve">- 45 язган хат белән бергә </w:t>
      </w:r>
      <w:r w:rsidRPr="008F372B">
        <w:rPr>
          <w:sz w:val="28"/>
          <w:szCs w:val="28"/>
          <w:lang w:val="tt-RU"/>
        </w:rPr>
        <w:t>»</w:t>
      </w:r>
      <w:r>
        <w:rPr>
          <w:sz w:val="28"/>
          <w:szCs w:val="28"/>
          <w:lang w:val="tt-RU"/>
        </w:rPr>
        <w:t xml:space="preserve"> .- дип фотографиянең артына 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карандаш белән, матур почерк белән язып куйган.  Ул шундый яш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>, Шундый</w:t>
      </w:r>
    </w:p>
    <w:p w:rsidR="00785AB7" w:rsidRPr="006B329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ябык. Унбер тапкыр опера</w:t>
      </w:r>
      <w:r>
        <w:rPr>
          <w:sz w:val="28"/>
          <w:szCs w:val="28"/>
        </w:rPr>
        <w:t xml:space="preserve">ция </w:t>
      </w:r>
      <w:r>
        <w:rPr>
          <w:sz w:val="28"/>
          <w:szCs w:val="28"/>
          <w:lang w:val="tt-RU"/>
        </w:rPr>
        <w:t>кичерүе күренеп тора. Араларында урта яш</w:t>
      </w:r>
      <w:r w:rsidRPr="006B3297">
        <w:rPr>
          <w:sz w:val="28"/>
          <w:szCs w:val="28"/>
          <w:lang w:val="tt-RU"/>
        </w:rPr>
        <w:t>ь-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тәгеләр дә, яп</w:t>
      </w:r>
      <w:r w:rsidRPr="006B3297">
        <w:rPr>
          <w:sz w:val="28"/>
          <w:szCs w:val="28"/>
          <w:lang w:val="tt-RU"/>
        </w:rPr>
        <w:t>ь-яшь егетл</w:t>
      </w:r>
      <w:r>
        <w:rPr>
          <w:sz w:val="28"/>
          <w:szCs w:val="28"/>
          <w:lang w:val="tt-RU"/>
        </w:rPr>
        <w:t>әр дә бар. Өсләрендә бол</w:t>
      </w:r>
      <w:r>
        <w:rPr>
          <w:sz w:val="28"/>
          <w:szCs w:val="28"/>
        </w:rPr>
        <w:t>ьница халаты. Уртада ак халат киг</w:t>
      </w:r>
      <w:r>
        <w:rPr>
          <w:sz w:val="28"/>
          <w:szCs w:val="28"/>
          <w:lang w:val="tt-RU"/>
        </w:rPr>
        <w:t>ән ике шәфкат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 xml:space="preserve"> туташы бар.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Гадәттә кешеләр фотога төшкәндә елмаеп төшәләр. Ә бу фотографиядә барысының  да йөзләре кырыс. Сугыш дәһшәте, газаплары, туган якларын, якыннарын сагынулары йөзләрендә чагыла. Болар: дүрт- биш ел буе ут эчендә кайнап, зур батырлыклар күрсәтеп. яраланып госпитал</w:t>
      </w:r>
      <w:r w:rsidRPr="001177C0">
        <w:rPr>
          <w:sz w:val="28"/>
          <w:szCs w:val="28"/>
          <w:lang w:val="tt-RU"/>
        </w:rPr>
        <w:t>ьд</w:t>
      </w:r>
      <w:r>
        <w:rPr>
          <w:sz w:val="28"/>
          <w:szCs w:val="28"/>
          <w:lang w:val="tt-RU"/>
        </w:rPr>
        <w:t>ә ятучы ир-егетләр.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Бу вакытта сугыш бетәргә дүрт-биш ай калган. Бәлки, бу егетләрнең кай-  берләре терелеп яңадан сугышка киткәндер, туган илне яклап һәлак булгандыр. Кайберләре Берлингача барып җиткәндер. Ә кайберләре терелә алмыйча ,минем ерак бабам кебек, госпитал</w:t>
      </w:r>
      <w:r w:rsidRPr="004522E5">
        <w:rPr>
          <w:sz w:val="28"/>
          <w:szCs w:val="28"/>
          <w:lang w:val="tt-RU"/>
        </w:rPr>
        <w:t>ьд</w:t>
      </w:r>
      <w:r>
        <w:rPr>
          <w:sz w:val="28"/>
          <w:szCs w:val="28"/>
          <w:lang w:val="tt-RU"/>
        </w:rPr>
        <w:t>ә үк күп газаплар күреп үлгәндер.</w:t>
      </w:r>
    </w:p>
    <w:p w:rsidR="00785AB7" w:rsidRPr="004522E5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Без аларны онытмыйбыз. Чөнки алар илебез азатлыгы өчен көрәшкәннәр.</w:t>
      </w:r>
    </w:p>
    <w:p w:rsidR="00785AB7" w:rsidRDefault="00785AB7" w:rsidP="00A868FC">
      <w:pPr>
        <w:rPr>
          <w:sz w:val="28"/>
          <w:szCs w:val="28"/>
          <w:lang w:val="tt-RU"/>
        </w:rPr>
      </w:pPr>
    </w:p>
    <w:p w:rsidR="00785AB7" w:rsidRPr="00BE40B0" w:rsidRDefault="00785AB7" w:rsidP="00A868FC">
      <w:pPr>
        <w:rPr>
          <w:b/>
          <w:sz w:val="28"/>
          <w:szCs w:val="28"/>
          <w:lang w:val="tt-RU"/>
        </w:rPr>
      </w:pPr>
    </w:p>
    <w:p w:rsidR="00785AB7" w:rsidRPr="00BE40B0" w:rsidRDefault="00785AB7" w:rsidP="00A868FC">
      <w:pPr>
        <w:rPr>
          <w:b/>
          <w:sz w:val="28"/>
          <w:szCs w:val="28"/>
          <w:lang w:val="tt-RU"/>
        </w:rPr>
      </w:pPr>
      <w:r w:rsidRPr="00BE40B0">
        <w:rPr>
          <w:b/>
          <w:sz w:val="28"/>
          <w:szCs w:val="28"/>
          <w:lang w:val="tt-RU"/>
        </w:rPr>
        <w:t>Әниемнең әтисе, 73 яшьлек бабам Мубаракшин Абрар сөйләгәннәрдән:</w:t>
      </w:r>
    </w:p>
    <w:p w:rsidR="00785AB7" w:rsidRDefault="00785AB7" w:rsidP="00A868FC">
      <w:pPr>
        <w:rPr>
          <w:sz w:val="28"/>
          <w:szCs w:val="28"/>
          <w:lang w:val="tt-RU"/>
        </w:rPr>
      </w:pP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 Әнинең (Хөснетдинова Гәйшәбикә)” энесе Хөснетдинов Хәйретдин 1923 нче елны Карнаухово районы (хәзерге Питрәч районы) Татар- Казысы  авы-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лында туган. 1941 нче елны Бөек Ватан сугышына киткән. Ул бик оста пуле-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</w:t>
      </w:r>
      <w:r>
        <w:rPr>
          <w:sz w:val="28"/>
          <w:szCs w:val="28"/>
        </w:rPr>
        <w:t>ё</w:t>
      </w:r>
      <w:r>
        <w:rPr>
          <w:sz w:val="28"/>
          <w:szCs w:val="28"/>
          <w:lang w:val="tt-RU"/>
        </w:rPr>
        <w:t>тчы булган. Сталинград астындагы каты сугышларның берсендә каты яраланган. Аңа  Барнаул шәһәрендә биш тапкыр опера</w:t>
      </w:r>
      <w:r w:rsidRPr="008050CA">
        <w:rPr>
          <w:sz w:val="28"/>
          <w:szCs w:val="28"/>
          <w:lang w:val="tt-RU"/>
        </w:rPr>
        <w:t xml:space="preserve">ция </w:t>
      </w:r>
      <w:r>
        <w:rPr>
          <w:sz w:val="28"/>
          <w:szCs w:val="28"/>
          <w:lang w:val="tt-RU"/>
        </w:rPr>
        <w:t>булган. Аягындагы ярасы төзәлгән, ә эчендәге яралары төзәлмәгән. Шуннан абыйны врачлар үз-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ләре белән Новосибирскига госпитал</w:t>
      </w:r>
      <w:r>
        <w:rPr>
          <w:sz w:val="28"/>
          <w:szCs w:val="28"/>
        </w:rPr>
        <w:t>ьг</w:t>
      </w:r>
      <w:r>
        <w:rPr>
          <w:sz w:val="28"/>
          <w:szCs w:val="28"/>
          <w:lang w:val="tt-RU"/>
        </w:rPr>
        <w:t xml:space="preserve">ә алып киткәннәр. Аңа тагы катлаулы 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алты опера</w:t>
      </w:r>
      <w:r>
        <w:rPr>
          <w:sz w:val="28"/>
          <w:szCs w:val="28"/>
        </w:rPr>
        <w:t>ция  ясала</w:t>
      </w:r>
      <w:r>
        <w:rPr>
          <w:sz w:val="28"/>
          <w:szCs w:val="28"/>
          <w:lang w:val="tt-RU"/>
        </w:rPr>
        <w:t xml:space="preserve">. </w:t>
      </w:r>
      <w:r>
        <w:rPr>
          <w:sz w:val="28"/>
          <w:szCs w:val="28"/>
        </w:rPr>
        <w:t>Хәйретдин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абый</w:t>
      </w:r>
      <w:r>
        <w:rPr>
          <w:sz w:val="28"/>
          <w:szCs w:val="28"/>
          <w:lang w:val="tt-RU"/>
        </w:rPr>
        <w:t>, биш ел госпитал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>дә яту чорында, читтән торып югары белем ала. Сугышка кадәр дә бухгалтер- уч</w:t>
      </w:r>
      <w:r w:rsidRPr="0068662D">
        <w:rPr>
          <w:sz w:val="28"/>
          <w:szCs w:val="28"/>
          <w:lang w:val="tt-RU"/>
        </w:rPr>
        <w:t xml:space="preserve">ётчик </w:t>
      </w:r>
      <w:r>
        <w:rPr>
          <w:sz w:val="28"/>
          <w:szCs w:val="28"/>
          <w:lang w:val="tt-RU"/>
        </w:rPr>
        <w:t>бу-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лып эшләгән егетнең терелүгә өмете зур була. Ләкин, ул терелә алмый, 1947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нче елны үлә.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Госпитал</w:t>
      </w:r>
      <w:r w:rsidRPr="00506F45">
        <w:rPr>
          <w:sz w:val="28"/>
          <w:szCs w:val="28"/>
          <w:lang w:val="tt-RU"/>
        </w:rPr>
        <w:t>ьд</w:t>
      </w:r>
      <w:r>
        <w:rPr>
          <w:sz w:val="28"/>
          <w:szCs w:val="28"/>
          <w:lang w:val="tt-RU"/>
        </w:rPr>
        <w:t xml:space="preserve">ән  үлү хәбәре килгәч, әни мине дә (ул вакытта миңа 11 яшь) 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үзенә иптәшкә Балык Бистәсенә (район үзәге)алып  китте. Хәйретдин абый-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ның әйберләрен</w:t>
      </w:r>
      <w:r w:rsidRPr="00BE40B0">
        <w:rPr>
          <w:sz w:val="28"/>
          <w:szCs w:val="28"/>
          <w:lang w:val="tt-RU"/>
        </w:rPr>
        <w:t xml:space="preserve">  </w:t>
      </w:r>
      <w:r>
        <w:rPr>
          <w:sz w:val="28"/>
          <w:szCs w:val="28"/>
          <w:lang w:val="tt-RU"/>
        </w:rPr>
        <w:t>шунда җибәргәннәр иде.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Юл озын, утыз чакрым. Мин арам .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Әни:</w:t>
      </w:r>
    </w:p>
    <w:p w:rsidR="00785AB7" w:rsidRDefault="00785AB7" w:rsidP="00A868FC">
      <w:pPr>
        <w:ind w:left="225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-Улым, ә-әнә теге агачка кадәр барсак, ял итәрбез бер күкәй бирермен,- ди.</w:t>
      </w:r>
    </w:p>
    <w:p w:rsidR="00785AB7" w:rsidRDefault="00785AB7" w:rsidP="00A868FC">
      <w:pPr>
        <w:ind w:left="225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... Барып җиткәч әнигә энесенең  рюкзагын, киемнәрен, документларын, фотографияләрен, ике медален һәм “Отличный пулем</w:t>
      </w:r>
      <w:r w:rsidRPr="003C7DE4">
        <w:rPr>
          <w:sz w:val="28"/>
          <w:szCs w:val="28"/>
          <w:lang w:val="tt-RU"/>
        </w:rPr>
        <w:t>ё</w:t>
      </w:r>
      <w:r>
        <w:rPr>
          <w:sz w:val="28"/>
          <w:szCs w:val="28"/>
          <w:lang w:val="tt-RU"/>
        </w:rPr>
        <w:t>тчик” значогын тапшырдылар. Әни шуларны берәм- берәм карап озак елады.</w:t>
      </w:r>
    </w:p>
    <w:p w:rsidR="00785AB7" w:rsidRDefault="00785AB7" w:rsidP="00A868FC">
      <w:pPr>
        <w:ind w:left="225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Әни энесе госпитал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 xml:space="preserve">дә ятканда янына барырга уйлаган. Тормыш бик </w:t>
      </w:r>
    </w:p>
    <w:p w:rsidR="00785AB7" w:rsidRDefault="00785AB7" w:rsidP="00A868FC">
      <w:pPr>
        <w:ind w:left="225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авыр, юлга чыгарга акчасы  булмаганлыктан ак сыерын (бердәнбер сыер)</w:t>
      </w:r>
    </w:p>
    <w:p w:rsidR="00785AB7" w:rsidRDefault="00785AB7" w:rsidP="00A868FC">
      <w:pPr>
        <w:ind w:left="225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сатып барырга җыенган. Ләкин Хәйретдин абый:</w:t>
      </w:r>
    </w:p>
    <w:p w:rsidR="00785AB7" w:rsidRDefault="00785AB7" w:rsidP="00A868FC">
      <w:pPr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Әни, апай, поездларда кешеләрне бик талыйлар икән, килеп йөрмәгез,-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дип хат язган. Әти сугышта үлеп калган , ир-ат булмагач</w:t>
      </w:r>
      <w:r w:rsidRPr="006F4E56">
        <w:rPr>
          <w:sz w:val="28"/>
          <w:szCs w:val="28"/>
          <w:lang w:val="tt-RU"/>
        </w:rPr>
        <w:t xml:space="preserve"> ,</w:t>
      </w:r>
      <w:r>
        <w:rPr>
          <w:sz w:val="28"/>
          <w:szCs w:val="28"/>
          <w:lang w:val="tt-RU"/>
        </w:rPr>
        <w:t xml:space="preserve"> аларның үзләрен генә юлга чыгарырга курыккан инде ул.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Әни, авылга кайткач, абыйсының күнитекләрен  Мингазов Заһирга сатты.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Шинелен киеп, рюкзагын асып мин  Солтанга (ун километр) 9-10 нчы класс-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ка укырга йөрдем. Өскә киергә кием,ашарга ризык юк. Шулай булса да, әни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мине укытты. Мин бик яхшы укыдым. Әти дә, әнинең энесе Фахретдин абый да сугышта үлеп калдылар. Әни ат кебек эшләде:үз әнисен,кайнанасын, мине. апам һәм сеңлемне тәрбияләде. 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Бәдербанат әби (әнинең әнисе ) нең гел җырлап йөри торган җыры бар иде: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“ Икәүнең берсе үлсә , бере кала.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Берәүнең берсе үлсә, кеме кала?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Менгән атлар, сөйгән ярлар</w:t>
      </w:r>
    </w:p>
    <w:p w:rsidR="00785AB7" w:rsidRPr="00E976DA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Ятка кала... ” </w:t>
      </w:r>
    </w:p>
    <w:p w:rsidR="00785AB7" w:rsidRPr="00E976DA" w:rsidRDefault="00785AB7" w:rsidP="00A868FC">
      <w:pPr>
        <w:rPr>
          <w:sz w:val="28"/>
          <w:szCs w:val="28"/>
          <w:lang w:val="tt-RU"/>
        </w:rPr>
      </w:pPr>
    </w:p>
    <w:p w:rsidR="00785AB7" w:rsidRPr="00E976DA" w:rsidRDefault="00785AB7" w:rsidP="00A868FC">
      <w:pPr>
        <w:rPr>
          <w:sz w:val="28"/>
          <w:szCs w:val="28"/>
          <w:lang w:val="tt-RU"/>
        </w:rPr>
      </w:pPr>
      <w:r w:rsidRPr="00E976DA">
        <w:rPr>
          <w:sz w:val="28"/>
          <w:szCs w:val="28"/>
          <w:lang w:val="tt-RU"/>
        </w:rPr>
        <w:t xml:space="preserve"> 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Балачагы авыр сугыш елларына туры килгән бабамның</w:t>
      </w:r>
      <w:r w:rsidRPr="00E976DA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истәлекләре бик күп.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Мин аның хикәяләре аша сугышның, ачлыкның, хәерчелекнең нинди куркыныч нәрсә икәнлеген аңладым, гаиләбезнең тарихы, әби-бабаларымның  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авыр тормышы, яшәеше белән таныштым. Батыр йөрәкле куркусыз, түзем, Туган илне чын күңелдән яратучы, намуслы, әдәп- әхлаклы булган минем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әби-бабаларым.</w:t>
      </w:r>
    </w:p>
    <w:p w:rsidR="00785AB7" w:rsidRDefault="00785AB7" w:rsidP="00A868FC">
      <w:pPr>
        <w:rPr>
          <w:sz w:val="28"/>
          <w:szCs w:val="28"/>
          <w:lang w:val="tt-RU"/>
        </w:rPr>
      </w:pPr>
    </w:p>
    <w:p w:rsidR="00785AB7" w:rsidRDefault="00785AB7" w:rsidP="00A868FC">
      <w:pPr>
        <w:rPr>
          <w:sz w:val="28"/>
          <w:szCs w:val="28"/>
          <w:lang w:val="tt-RU"/>
        </w:rPr>
      </w:pPr>
      <w:r w:rsidRPr="0095084C">
        <w:rPr>
          <w:b/>
          <w:sz w:val="28"/>
          <w:szCs w:val="28"/>
          <w:lang w:val="tt-RU"/>
        </w:rPr>
        <w:t>Хуснутдинов  Хәйретдин бабам “Хәтер” китабының 19 нчы том 589 нчы битенә теркәлгән</w:t>
      </w:r>
      <w:r>
        <w:rPr>
          <w:sz w:val="28"/>
          <w:szCs w:val="28"/>
          <w:lang w:val="tt-RU"/>
        </w:rPr>
        <w:t>.</w:t>
      </w:r>
    </w:p>
    <w:p w:rsidR="00785AB7" w:rsidRDefault="00785AB7" w:rsidP="00A868FC">
      <w:pPr>
        <w:rPr>
          <w:sz w:val="28"/>
          <w:szCs w:val="28"/>
          <w:lang w:val="tt-RU"/>
        </w:rPr>
      </w:pPr>
    </w:p>
    <w:p w:rsidR="00785AB7" w:rsidRPr="007F7525" w:rsidRDefault="00785AB7" w:rsidP="00A868FC">
      <w:pPr>
        <w:rPr>
          <w:sz w:val="28"/>
          <w:szCs w:val="28"/>
          <w:lang w:val="tt-RU"/>
        </w:rPr>
      </w:pPr>
      <w:r w:rsidRPr="00891325">
        <w:rPr>
          <w:noProof/>
          <w:sz w:val="28"/>
          <w:szCs w:val="28"/>
        </w:rPr>
        <w:pict>
          <v:shape id="Рисунок 8" o:spid="_x0000_i1028" type="#_x0000_t75" alt="Сканирован02-01-01 0242" style="width:405.75pt;height:270pt;visibility:visible">
            <v:imagedata r:id="rId8" o:title="" croptop="7032f" cropbottom="37472f" cropleft="12865f" cropright="7147f"/>
          </v:shape>
        </w:pict>
      </w:r>
    </w:p>
    <w:p w:rsidR="00785AB7" w:rsidRDefault="00785AB7" w:rsidP="004F7B7B">
      <w:pPr>
        <w:rPr>
          <w:sz w:val="28"/>
          <w:szCs w:val="28"/>
          <w:lang w:val="tt-RU"/>
        </w:rPr>
      </w:pPr>
    </w:p>
    <w:p w:rsidR="00785AB7" w:rsidRPr="004F7B7B" w:rsidRDefault="00785AB7" w:rsidP="004F7B7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Бөек Ватан сугышына безнең Татар Казысы авылыннан 214 кеше киткән. Шуларның 94 е кире әйләнеп кайтмаган. Аларның исемнәре авыл уртасындагы таш һәйкәлгә  уеп язылган. Шуларның өчесе минем бабаларым.</w:t>
      </w:r>
    </w:p>
    <w:p w:rsidR="00785AB7" w:rsidRDefault="00785AB7" w:rsidP="004F7B7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Болар:</w:t>
      </w:r>
    </w:p>
    <w:p w:rsidR="00785AB7" w:rsidRDefault="00785AB7" w:rsidP="004F7B7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1.Хөснетдинов Хәйретдин</w:t>
      </w:r>
    </w:p>
    <w:p w:rsidR="00785AB7" w:rsidRDefault="00785AB7" w:rsidP="004F7B7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 Мөбәрәкшин Кыям</w:t>
      </w:r>
    </w:p>
    <w:p w:rsidR="00785AB7" w:rsidRDefault="00785AB7" w:rsidP="004F7B7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 Мөбәрәкшин Хәйретдин</w:t>
      </w:r>
    </w:p>
    <w:p w:rsidR="00785AB7" w:rsidRDefault="00785AB7" w:rsidP="00A868FC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 xml:space="preserve">                  </w:t>
      </w:r>
      <w:r w:rsidRPr="002932B7">
        <w:rPr>
          <w:b/>
          <w:sz w:val="40"/>
          <w:szCs w:val="40"/>
          <w:lang w:val="tt-RU"/>
        </w:rPr>
        <w:t xml:space="preserve"> Йомгаклау, нәтиҗәләр ясау.</w:t>
      </w:r>
    </w:p>
    <w:p w:rsidR="00785AB7" w:rsidRPr="002932B7" w:rsidRDefault="00785AB7" w:rsidP="00A868FC">
      <w:pPr>
        <w:rPr>
          <w:b/>
          <w:sz w:val="40"/>
          <w:szCs w:val="40"/>
          <w:lang w:val="tt-RU"/>
        </w:rPr>
      </w:pP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Бу проектны төзеп мин Бөек Ватан сугышының ирләргә дә, хатын- кызларга да. балаларга да бик күп кайгы- хәсрәт. Авырлыклар китергәнен, бабаларымның никадәр батыр.куркусыз. намуслы, нык булуларын белдем. </w:t>
      </w:r>
    </w:p>
    <w:p w:rsidR="00785AB7" w:rsidRDefault="00785AB7" w:rsidP="00A868F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“Хәтер китабы”ннан, авыл уртасындагы һәйкәлдән аларның исемнәрен эзләп таптым. Әниемнең әтисе Абрар бабамның  бик  күп истәлекләрен язып алып калдым. Күптән түгел ул да безнең арабаздан китеп барды ...</w:t>
      </w:r>
    </w:p>
    <w:p w:rsidR="00785AB7" w:rsidRPr="00EB09BE" w:rsidRDefault="00785AB7" w:rsidP="00AB7434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Бу проект өйдә гаилә архивында һәм мәктәп музеенда саклана. Безнең гаилә  членнары да. мәктәп укучылары да  бу проект белән таныша һәм куллана ала.</w:t>
      </w:r>
    </w:p>
    <w:sectPr w:rsidR="00785AB7" w:rsidRPr="00EB09BE" w:rsidSect="00AB7434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B6A7B"/>
    <w:multiLevelType w:val="hybridMultilevel"/>
    <w:tmpl w:val="C99C0440"/>
    <w:lvl w:ilvl="0" w:tplc="E398F7D8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0AC7"/>
    <w:rsid w:val="00033BD8"/>
    <w:rsid w:val="000E0FAD"/>
    <w:rsid w:val="00114651"/>
    <w:rsid w:val="001177C0"/>
    <w:rsid w:val="00182A55"/>
    <w:rsid w:val="001F0E90"/>
    <w:rsid w:val="002932B7"/>
    <w:rsid w:val="002F412C"/>
    <w:rsid w:val="003468B8"/>
    <w:rsid w:val="00370AC7"/>
    <w:rsid w:val="003B3972"/>
    <w:rsid w:val="003C7DE4"/>
    <w:rsid w:val="003F4C32"/>
    <w:rsid w:val="00420288"/>
    <w:rsid w:val="004522E5"/>
    <w:rsid w:val="004A1383"/>
    <w:rsid w:val="004D0F59"/>
    <w:rsid w:val="004D3430"/>
    <w:rsid w:val="004F5CA7"/>
    <w:rsid w:val="004F7B7B"/>
    <w:rsid w:val="00506F45"/>
    <w:rsid w:val="00564428"/>
    <w:rsid w:val="005E70EC"/>
    <w:rsid w:val="006544DA"/>
    <w:rsid w:val="0068662D"/>
    <w:rsid w:val="00691E0E"/>
    <w:rsid w:val="006B3297"/>
    <w:rsid w:val="006F3836"/>
    <w:rsid w:val="006F4E56"/>
    <w:rsid w:val="00717B16"/>
    <w:rsid w:val="007837E3"/>
    <w:rsid w:val="00785AB7"/>
    <w:rsid w:val="007A4404"/>
    <w:rsid w:val="007F7525"/>
    <w:rsid w:val="008050CA"/>
    <w:rsid w:val="00891325"/>
    <w:rsid w:val="008F372B"/>
    <w:rsid w:val="0095084C"/>
    <w:rsid w:val="009641E4"/>
    <w:rsid w:val="009A4203"/>
    <w:rsid w:val="00A868FC"/>
    <w:rsid w:val="00AA3366"/>
    <w:rsid w:val="00AB7434"/>
    <w:rsid w:val="00B1409A"/>
    <w:rsid w:val="00B167FE"/>
    <w:rsid w:val="00B56AC8"/>
    <w:rsid w:val="00B56F18"/>
    <w:rsid w:val="00B73215"/>
    <w:rsid w:val="00B74337"/>
    <w:rsid w:val="00BA71BB"/>
    <w:rsid w:val="00BE40B0"/>
    <w:rsid w:val="00BF5477"/>
    <w:rsid w:val="00C235FA"/>
    <w:rsid w:val="00C34FD8"/>
    <w:rsid w:val="00D77DFF"/>
    <w:rsid w:val="00E10E8F"/>
    <w:rsid w:val="00E976DA"/>
    <w:rsid w:val="00EB09BE"/>
    <w:rsid w:val="00F247E5"/>
    <w:rsid w:val="00F265CC"/>
    <w:rsid w:val="00FA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AC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0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0AC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</TotalTime>
  <Pages>7</Pages>
  <Words>1185</Words>
  <Characters>6758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Отар-Дубровка</dc:creator>
  <cp:keywords/>
  <dc:description/>
  <cp:lastModifiedBy>001</cp:lastModifiedBy>
  <cp:revision>13</cp:revision>
  <dcterms:created xsi:type="dcterms:W3CDTF">2012-04-06T05:55:00Z</dcterms:created>
  <dcterms:modified xsi:type="dcterms:W3CDTF">2015-03-02T10:13:00Z</dcterms:modified>
</cp:coreProperties>
</file>